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A2787" w14:textId="0BE0C3EA" w:rsidR="00681C25" w:rsidRPr="00FA73BD" w:rsidRDefault="00681C25" w:rsidP="00681C25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Majandus- ja Kommunikatsiooniministeerium</w:t>
      </w:r>
      <w:r w:rsidR="00086DD5" w:rsidRPr="00FA73BD">
        <w:rPr>
          <w:rFonts w:ascii="Times New Roman" w:hAnsi="Times New Roman"/>
        </w:rPr>
        <w:tab/>
      </w:r>
      <w:r w:rsidR="00086DD5" w:rsidRPr="00FA73BD">
        <w:rPr>
          <w:rFonts w:ascii="Times New Roman" w:hAnsi="Times New Roman"/>
        </w:rPr>
        <w:tab/>
      </w:r>
      <w:r w:rsidR="00086DD5" w:rsidRPr="00FA73BD">
        <w:rPr>
          <w:rFonts w:ascii="Times New Roman" w:hAnsi="Times New Roman"/>
        </w:rPr>
        <w:tab/>
      </w:r>
      <w:r w:rsidR="00086DD5" w:rsidRPr="00FA73BD">
        <w:rPr>
          <w:rFonts w:ascii="Times New Roman" w:hAnsi="Times New Roman"/>
        </w:rPr>
        <w:tab/>
      </w:r>
      <w:r w:rsidR="00086DD5" w:rsidRPr="00FA73BD">
        <w:rPr>
          <w:rFonts w:ascii="Times New Roman" w:hAnsi="Times New Roman"/>
        </w:rPr>
        <w:tab/>
      </w:r>
      <w:r w:rsidR="00086DD5" w:rsidRPr="00FA73BD">
        <w:rPr>
          <w:rFonts w:ascii="Times New Roman" w:hAnsi="Times New Roman"/>
        </w:rPr>
        <w:tab/>
        <w:t>03.03.202</w:t>
      </w:r>
      <w:r w:rsidR="001F7389">
        <w:rPr>
          <w:rFonts w:ascii="Times New Roman" w:hAnsi="Times New Roman"/>
        </w:rPr>
        <w:t>5</w:t>
      </w:r>
    </w:p>
    <w:p w14:paraId="351B3432" w14:textId="65B4DC04" w:rsidR="00681C25" w:rsidRPr="00FA73BD" w:rsidRDefault="00681C25" w:rsidP="00681C25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Suur-Ameerika 1, 10122 Tallinn</w:t>
      </w:r>
    </w:p>
    <w:p w14:paraId="07190861" w14:textId="05870684" w:rsidR="00681C25" w:rsidRPr="00FA73BD" w:rsidRDefault="00681C25" w:rsidP="00681C25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 xml:space="preserve"> +372 625 6342</w:t>
      </w:r>
    </w:p>
    <w:p w14:paraId="69665728" w14:textId="1B4B8B74" w:rsidR="004736EB" w:rsidRPr="00FA73BD" w:rsidRDefault="00681C25" w:rsidP="00681C25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 xml:space="preserve"> </w:t>
      </w:r>
      <w:hyperlink r:id="rId6" w:history="1">
        <w:r w:rsidRPr="00FA73BD">
          <w:rPr>
            <w:rStyle w:val="Hyperlink"/>
            <w:rFonts w:ascii="Times New Roman" w:hAnsi="Times New Roman"/>
          </w:rPr>
          <w:t>info@mkm.ee</w:t>
        </w:r>
      </w:hyperlink>
    </w:p>
    <w:p w14:paraId="2123D29A" w14:textId="77777777" w:rsidR="00681C25" w:rsidRPr="00FA73BD" w:rsidRDefault="00681C25" w:rsidP="00681C25">
      <w:pPr>
        <w:spacing w:after="0"/>
        <w:rPr>
          <w:rFonts w:ascii="Times New Roman" w:hAnsi="Times New Roman"/>
        </w:rPr>
      </w:pPr>
    </w:p>
    <w:p w14:paraId="3C658B71" w14:textId="21644CBC" w:rsidR="00681C25" w:rsidRPr="00FA73BD" w:rsidRDefault="00681C25" w:rsidP="00681C25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AS Väätsa Agro seisukoht Eesti-Läti neljanda elektriühenduse riigi eriplaneeringu trassialternatiivide osas.</w:t>
      </w:r>
    </w:p>
    <w:p w14:paraId="0603FE0C" w14:textId="77777777" w:rsidR="00681C25" w:rsidRPr="00FA73BD" w:rsidRDefault="00681C25" w:rsidP="00681C25">
      <w:pPr>
        <w:spacing w:after="0"/>
        <w:rPr>
          <w:rFonts w:ascii="Times New Roman" w:hAnsi="Times New Roman"/>
        </w:rPr>
      </w:pPr>
    </w:p>
    <w:p w14:paraId="45C51F77" w14:textId="29DC53C0" w:rsidR="00681C25" w:rsidRPr="00FA73BD" w:rsidRDefault="00681C25" w:rsidP="00681C25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Lugupeetud M</w:t>
      </w:r>
      <w:r w:rsidR="00AD547F">
        <w:rPr>
          <w:rFonts w:ascii="Times New Roman" w:hAnsi="Times New Roman"/>
        </w:rPr>
        <w:t>onik</w:t>
      </w:r>
      <w:r w:rsidRPr="00FA73BD">
        <w:rPr>
          <w:rFonts w:ascii="Times New Roman" w:hAnsi="Times New Roman"/>
        </w:rPr>
        <w:t>a Korolkov</w:t>
      </w:r>
    </w:p>
    <w:p w14:paraId="702B7BBA" w14:textId="77777777" w:rsidR="00681C25" w:rsidRPr="00FA73BD" w:rsidRDefault="00681C25" w:rsidP="00681C25">
      <w:pPr>
        <w:spacing w:after="0"/>
        <w:rPr>
          <w:rFonts w:ascii="Times New Roman" w:hAnsi="Times New Roman"/>
        </w:rPr>
      </w:pPr>
    </w:p>
    <w:p w14:paraId="3AB54C23" w14:textId="41C31954" w:rsidR="00681C25" w:rsidRPr="00FA73BD" w:rsidRDefault="00681C25" w:rsidP="003A1915">
      <w:pPr>
        <w:spacing w:after="0"/>
        <w:jc w:val="both"/>
        <w:rPr>
          <w:rFonts w:ascii="Times New Roman" w:hAnsi="Times New Roman"/>
        </w:rPr>
      </w:pPr>
      <w:r w:rsidRPr="00FA73BD">
        <w:rPr>
          <w:rFonts w:ascii="Times New Roman" w:hAnsi="Times New Roman"/>
        </w:rPr>
        <w:t>Tutvusime dokumendiga „Eesti-Läti neljanda elektriühenduse riigi eriplaneering ja selle elluviimisega kaasnevate mõjude hindamine Esialgsete trassialternatiivide kirjeldus</w:t>
      </w:r>
      <w:r w:rsidR="007259F6" w:rsidRPr="00FA73BD">
        <w:rPr>
          <w:rFonts w:ascii="Times New Roman" w:hAnsi="Times New Roman"/>
        </w:rPr>
        <w:t>“</w:t>
      </w:r>
      <w:r w:rsidRPr="00FA73BD">
        <w:rPr>
          <w:rFonts w:ascii="Times New Roman" w:hAnsi="Times New Roman"/>
        </w:rPr>
        <w:t>.</w:t>
      </w:r>
      <w:r w:rsidR="00086DD5" w:rsidRPr="00FA73BD">
        <w:rPr>
          <w:rFonts w:ascii="Times New Roman" w:hAnsi="Times New Roman"/>
        </w:rPr>
        <w:t xml:space="preserve"> </w:t>
      </w:r>
      <w:r w:rsidRPr="00FA73BD">
        <w:rPr>
          <w:rFonts w:ascii="Times New Roman" w:hAnsi="Times New Roman"/>
        </w:rPr>
        <w:t xml:space="preserve">Trassialternatiivide asukoha täpsemaks määramiseks kasutasime kaardirakendust </w:t>
      </w:r>
      <w:r w:rsidR="0093720A" w:rsidRPr="00FA73BD">
        <w:rPr>
          <w:rFonts w:ascii="Times New Roman" w:hAnsi="Times New Roman"/>
        </w:rPr>
        <w:t xml:space="preserve">veebiaadressil </w:t>
      </w:r>
      <w:hyperlink r:id="rId7" w:history="1">
        <w:r w:rsidR="0093720A" w:rsidRPr="00FA73BD">
          <w:rPr>
            <w:rStyle w:val="Hyperlink"/>
            <w:rFonts w:ascii="Times New Roman" w:hAnsi="Times New Roman"/>
          </w:rPr>
          <w:t>https://www.riigiplaneering.ee/riigi-eriplaneeringud/eesti-lati-neljas-elektriuhendus/kaardirakendus</w:t>
        </w:r>
      </w:hyperlink>
    </w:p>
    <w:p w14:paraId="511ECB57" w14:textId="68A3E002" w:rsidR="00224F58" w:rsidRPr="00FA73BD" w:rsidRDefault="00BA6C8A" w:rsidP="003A1915">
      <w:pPr>
        <w:spacing w:after="0"/>
        <w:jc w:val="both"/>
        <w:rPr>
          <w:rFonts w:ascii="Times New Roman" w:hAnsi="Times New Roman"/>
        </w:rPr>
      </w:pPr>
      <w:r w:rsidRPr="00FA73BD">
        <w:rPr>
          <w:rFonts w:ascii="Times New Roman" w:hAnsi="Times New Roman"/>
        </w:rPr>
        <w:t xml:space="preserve">Trass kulgeb AS </w:t>
      </w:r>
      <w:r w:rsidR="00C06190" w:rsidRPr="00FA73BD">
        <w:rPr>
          <w:rFonts w:ascii="Times New Roman" w:hAnsi="Times New Roman"/>
        </w:rPr>
        <w:t xml:space="preserve">Väätsa Agro </w:t>
      </w:r>
      <w:r w:rsidRPr="00FA73BD">
        <w:rPr>
          <w:rFonts w:ascii="Times New Roman" w:hAnsi="Times New Roman"/>
        </w:rPr>
        <w:t>maa</w:t>
      </w:r>
      <w:r w:rsidR="00C06190" w:rsidRPr="00FA73BD">
        <w:rPr>
          <w:rFonts w:ascii="Times New Roman" w:hAnsi="Times New Roman"/>
        </w:rPr>
        <w:t>omandil</w:t>
      </w:r>
      <w:r w:rsidR="00086DD5" w:rsidRPr="00FA73BD">
        <w:rPr>
          <w:rFonts w:ascii="Times New Roman" w:hAnsi="Times New Roman"/>
        </w:rPr>
        <w:t xml:space="preserve"> </w:t>
      </w:r>
      <w:r w:rsidR="003A1915" w:rsidRPr="00FA73BD">
        <w:rPr>
          <w:rFonts w:ascii="Times New Roman" w:hAnsi="Times New Roman"/>
        </w:rPr>
        <w:t>ligik</w:t>
      </w:r>
      <w:r w:rsidR="00086DD5" w:rsidRPr="00FA73BD">
        <w:rPr>
          <w:rFonts w:ascii="Times New Roman" w:hAnsi="Times New Roman"/>
        </w:rPr>
        <w:t>audu</w:t>
      </w:r>
      <w:r w:rsidRPr="00FA73BD">
        <w:rPr>
          <w:rFonts w:ascii="Times New Roman" w:hAnsi="Times New Roman"/>
        </w:rPr>
        <w:t xml:space="preserve"> </w:t>
      </w:r>
      <w:r w:rsidR="00C06190" w:rsidRPr="00FA73BD">
        <w:rPr>
          <w:rFonts w:ascii="Times New Roman" w:hAnsi="Times New Roman"/>
        </w:rPr>
        <w:t>4</w:t>
      </w:r>
      <w:r w:rsidR="003A1915" w:rsidRPr="00FA73BD">
        <w:rPr>
          <w:rFonts w:ascii="Times New Roman" w:hAnsi="Times New Roman"/>
        </w:rPr>
        <w:t xml:space="preserve"> k</w:t>
      </w:r>
      <w:r w:rsidRPr="00FA73BD">
        <w:rPr>
          <w:rFonts w:ascii="Times New Roman" w:hAnsi="Times New Roman"/>
        </w:rPr>
        <w:t>m ulatuses</w:t>
      </w:r>
      <w:r w:rsidR="00657A3F" w:rsidRPr="00FA73BD">
        <w:rPr>
          <w:rFonts w:ascii="Times New Roman" w:hAnsi="Times New Roman"/>
        </w:rPr>
        <w:t xml:space="preserve"> ja põllumajanduslikel </w:t>
      </w:r>
      <w:r w:rsidRPr="00FA73BD">
        <w:rPr>
          <w:rFonts w:ascii="Times New Roman" w:hAnsi="Times New Roman"/>
        </w:rPr>
        <w:t>rendimaadel</w:t>
      </w:r>
      <w:r w:rsidR="00C06190" w:rsidRPr="00FA73BD">
        <w:rPr>
          <w:rFonts w:ascii="Times New Roman" w:hAnsi="Times New Roman"/>
        </w:rPr>
        <w:t xml:space="preserve"> 4</w:t>
      </w:r>
      <w:r w:rsidR="003A1915" w:rsidRPr="00FA73BD">
        <w:rPr>
          <w:rFonts w:ascii="Times New Roman" w:hAnsi="Times New Roman"/>
        </w:rPr>
        <w:t>,3 k</w:t>
      </w:r>
      <w:r w:rsidR="00C06190" w:rsidRPr="00FA73BD">
        <w:rPr>
          <w:rFonts w:ascii="Times New Roman" w:hAnsi="Times New Roman"/>
        </w:rPr>
        <w:t>m</w:t>
      </w:r>
      <w:r w:rsidRPr="00FA73BD">
        <w:rPr>
          <w:rFonts w:ascii="Times New Roman" w:hAnsi="Times New Roman"/>
        </w:rPr>
        <w:t xml:space="preserve"> ulatuses. Tegu on enamasti väärtusliku põllumajandusmaaga</w:t>
      </w:r>
      <w:r w:rsidR="003A1915" w:rsidRPr="00FA73BD">
        <w:rPr>
          <w:rFonts w:ascii="Times New Roman" w:hAnsi="Times New Roman"/>
        </w:rPr>
        <w:t>.</w:t>
      </w:r>
      <w:r w:rsidR="009B1483" w:rsidRPr="00FA73BD">
        <w:rPr>
          <w:rFonts w:ascii="Times New Roman" w:hAnsi="Times New Roman"/>
        </w:rPr>
        <w:t xml:space="preserve"> </w:t>
      </w:r>
      <w:r w:rsidR="003A1915" w:rsidRPr="00FA73BD">
        <w:rPr>
          <w:rFonts w:ascii="Times New Roman" w:hAnsi="Times New Roman"/>
        </w:rPr>
        <w:t>M</w:t>
      </w:r>
      <w:r w:rsidRPr="00FA73BD">
        <w:rPr>
          <w:rFonts w:ascii="Times New Roman" w:hAnsi="Times New Roman"/>
        </w:rPr>
        <w:t xml:space="preserve">ullastikukaardi alusel on trassikoridoride aluse </w:t>
      </w:r>
      <w:r w:rsidR="003A1915" w:rsidRPr="00FA73BD">
        <w:rPr>
          <w:rFonts w:ascii="Times New Roman" w:hAnsi="Times New Roman"/>
        </w:rPr>
        <w:t>põllu</w:t>
      </w:r>
      <w:r w:rsidRPr="00FA73BD">
        <w:rPr>
          <w:rFonts w:ascii="Times New Roman" w:hAnsi="Times New Roman"/>
        </w:rPr>
        <w:t xml:space="preserve">maa perspektiivboniteet 45-60 hindepunkti. </w:t>
      </w:r>
      <w:r w:rsidR="009B1483" w:rsidRPr="00FA73BD">
        <w:rPr>
          <w:rFonts w:ascii="Times New Roman" w:hAnsi="Times New Roman"/>
        </w:rPr>
        <w:t>Uued</w:t>
      </w:r>
      <w:r w:rsidRPr="00FA73BD">
        <w:rPr>
          <w:rFonts w:ascii="Times New Roman" w:hAnsi="Times New Roman"/>
        </w:rPr>
        <w:t xml:space="preserve"> liinikoridorid </w:t>
      </w:r>
      <w:r w:rsidR="003C7AA9" w:rsidRPr="00FA73BD">
        <w:rPr>
          <w:rFonts w:ascii="Times New Roman" w:hAnsi="Times New Roman"/>
        </w:rPr>
        <w:t>raskendavad meie majandu</w:t>
      </w:r>
      <w:r w:rsidR="007259F6" w:rsidRPr="00FA73BD">
        <w:rPr>
          <w:rFonts w:ascii="Times New Roman" w:hAnsi="Times New Roman"/>
        </w:rPr>
        <w:t>s</w:t>
      </w:r>
      <w:r w:rsidR="003C7AA9" w:rsidRPr="00FA73BD">
        <w:rPr>
          <w:rFonts w:ascii="Times New Roman" w:hAnsi="Times New Roman"/>
        </w:rPr>
        <w:t xml:space="preserve">tegevust. </w:t>
      </w:r>
      <w:r w:rsidR="003A1915" w:rsidRPr="00FA73BD">
        <w:rPr>
          <w:rFonts w:ascii="Times New Roman" w:hAnsi="Times New Roman"/>
        </w:rPr>
        <w:t>Iga lisanduv tugipost</w:t>
      </w:r>
      <w:r w:rsidR="00131071" w:rsidRPr="00FA73BD">
        <w:rPr>
          <w:rFonts w:ascii="Times New Roman" w:hAnsi="Times New Roman"/>
        </w:rPr>
        <w:t xml:space="preserve"> aeglustab</w:t>
      </w:r>
      <w:r w:rsidR="003A1915" w:rsidRPr="00FA73BD">
        <w:rPr>
          <w:rFonts w:ascii="Times New Roman" w:hAnsi="Times New Roman"/>
        </w:rPr>
        <w:t xml:space="preserve"> põllutöömasinate tööd</w:t>
      </w:r>
      <w:r w:rsidR="003C7AA9" w:rsidRPr="00FA73BD">
        <w:rPr>
          <w:rFonts w:ascii="Times New Roman" w:hAnsi="Times New Roman"/>
        </w:rPr>
        <w:t xml:space="preserve">. </w:t>
      </w:r>
      <w:r w:rsidR="00131071" w:rsidRPr="00FA73BD">
        <w:rPr>
          <w:rFonts w:ascii="Times New Roman" w:hAnsi="Times New Roman"/>
        </w:rPr>
        <w:t>Postide alune põllumaa läheb kasut</w:t>
      </w:r>
      <w:r w:rsidR="007259F6" w:rsidRPr="00FA73BD">
        <w:rPr>
          <w:rFonts w:ascii="Times New Roman" w:hAnsi="Times New Roman"/>
        </w:rPr>
        <w:t>u</w:t>
      </w:r>
      <w:r w:rsidR="00131071" w:rsidRPr="00FA73BD">
        <w:rPr>
          <w:rFonts w:ascii="Times New Roman" w:hAnsi="Times New Roman"/>
        </w:rPr>
        <w:t xml:space="preserve">sest välja. </w:t>
      </w:r>
      <w:r w:rsidR="00224F58" w:rsidRPr="00FA73BD">
        <w:rPr>
          <w:rFonts w:ascii="Times New Roman" w:hAnsi="Times New Roman"/>
        </w:rPr>
        <w:t>Mõnel juhul</w:t>
      </w:r>
      <w:r w:rsidR="009B1483" w:rsidRPr="00FA73BD">
        <w:rPr>
          <w:rFonts w:ascii="Times New Roman" w:hAnsi="Times New Roman"/>
        </w:rPr>
        <w:t>,</w:t>
      </w:r>
      <w:r w:rsidR="00224F58" w:rsidRPr="00FA73BD">
        <w:rPr>
          <w:rFonts w:ascii="Times New Roman" w:hAnsi="Times New Roman"/>
        </w:rPr>
        <w:t xml:space="preserve"> (vt Lisa1</w:t>
      </w:r>
      <w:r w:rsidR="00086DD5" w:rsidRPr="00FA73BD">
        <w:rPr>
          <w:rFonts w:ascii="Times New Roman" w:hAnsi="Times New Roman"/>
        </w:rPr>
        <w:t xml:space="preserve"> joonis</w:t>
      </w:r>
      <w:r w:rsidR="00A1372A" w:rsidRPr="00FA73BD">
        <w:rPr>
          <w:rFonts w:ascii="Times New Roman" w:hAnsi="Times New Roman"/>
        </w:rPr>
        <w:t xml:space="preserve"> </w:t>
      </w:r>
      <w:r w:rsidR="00086DD5" w:rsidRPr="00FA73BD">
        <w:rPr>
          <w:rFonts w:ascii="Times New Roman" w:hAnsi="Times New Roman"/>
        </w:rPr>
        <w:t xml:space="preserve">3 </w:t>
      </w:r>
      <w:r w:rsidR="00224F58" w:rsidRPr="00FA73BD">
        <w:rPr>
          <w:rFonts w:ascii="Times New Roman" w:hAnsi="Times New Roman"/>
        </w:rPr>
        <w:t xml:space="preserve">) kasvab postide hulk põllul määrani, mis </w:t>
      </w:r>
      <w:r w:rsidR="003A1915" w:rsidRPr="00FA73BD">
        <w:rPr>
          <w:rFonts w:ascii="Times New Roman" w:hAnsi="Times New Roman"/>
        </w:rPr>
        <w:t>muudab kaasaegse põllumajandustehnika kasutamise kahjumlikuks</w:t>
      </w:r>
      <w:r w:rsidR="003274B5" w:rsidRPr="00FA73BD">
        <w:rPr>
          <w:rFonts w:ascii="Times New Roman" w:hAnsi="Times New Roman"/>
        </w:rPr>
        <w:t xml:space="preserve"> ja vähendab oluliselt maa väärtust. </w:t>
      </w:r>
      <w:r w:rsidR="003C7AA9" w:rsidRPr="00FA73BD">
        <w:rPr>
          <w:rFonts w:ascii="Times New Roman" w:hAnsi="Times New Roman"/>
        </w:rPr>
        <w:t>Kokkuvõttes halvendab see ettevõtte konkurentsivõimet ja on ohuks</w:t>
      </w:r>
      <w:r w:rsidR="00131071" w:rsidRPr="00FA73BD">
        <w:rPr>
          <w:rFonts w:ascii="Times New Roman" w:hAnsi="Times New Roman"/>
        </w:rPr>
        <w:t xml:space="preserve"> </w:t>
      </w:r>
      <w:r w:rsidR="003C7AA9" w:rsidRPr="00FA73BD">
        <w:rPr>
          <w:rFonts w:ascii="Times New Roman" w:hAnsi="Times New Roman"/>
        </w:rPr>
        <w:t>toidujulgeolekule.</w:t>
      </w:r>
      <w:r w:rsidR="00FA73BD" w:rsidRPr="00FA73BD">
        <w:rPr>
          <w:rFonts w:ascii="Times New Roman" w:hAnsi="Times New Roman"/>
        </w:rPr>
        <w:t xml:space="preserve"> </w:t>
      </w:r>
      <w:r w:rsidR="003C7AA9" w:rsidRPr="00FA73BD">
        <w:rPr>
          <w:rFonts w:ascii="Times New Roman" w:hAnsi="Times New Roman"/>
        </w:rPr>
        <w:t>Juhime Teie tähelepanu, e</w:t>
      </w:r>
      <w:r w:rsidR="00131071" w:rsidRPr="00FA73BD">
        <w:rPr>
          <w:rFonts w:ascii="Times New Roman" w:hAnsi="Times New Roman"/>
        </w:rPr>
        <w:t xml:space="preserve">t </w:t>
      </w:r>
      <w:r w:rsidR="003C7AA9" w:rsidRPr="00FA73BD">
        <w:rPr>
          <w:rFonts w:ascii="Times New Roman" w:hAnsi="Times New Roman"/>
        </w:rPr>
        <w:t xml:space="preserve">meie põllumaa </w:t>
      </w:r>
      <w:r w:rsidR="00131071" w:rsidRPr="00FA73BD">
        <w:rPr>
          <w:rFonts w:ascii="Times New Roman" w:hAnsi="Times New Roman"/>
        </w:rPr>
        <w:t xml:space="preserve">on juba </w:t>
      </w:r>
      <w:r w:rsidR="003A1915" w:rsidRPr="00FA73BD">
        <w:rPr>
          <w:rFonts w:ascii="Times New Roman" w:hAnsi="Times New Roman"/>
        </w:rPr>
        <w:t>märkimisväärses</w:t>
      </w:r>
      <w:r w:rsidR="003C7AA9" w:rsidRPr="00FA73BD">
        <w:rPr>
          <w:rFonts w:ascii="Times New Roman" w:hAnsi="Times New Roman"/>
        </w:rPr>
        <w:t xml:space="preserve"> osas koormatud </w:t>
      </w:r>
      <w:r w:rsidR="00AD547F">
        <w:rPr>
          <w:rFonts w:ascii="Times New Roman" w:hAnsi="Times New Roman"/>
        </w:rPr>
        <w:t>tehnovõrkudega</w:t>
      </w:r>
      <w:r w:rsidR="003C7AA9" w:rsidRPr="00FA73BD">
        <w:rPr>
          <w:rFonts w:ascii="Times New Roman" w:hAnsi="Times New Roman"/>
        </w:rPr>
        <w:t>. Käesoleval hetkel ei ole meile teada</w:t>
      </w:r>
      <w:r w:rsidR="009B1483" w:rsidRPr="00FA73BD">
        <w:rPr>
          <w:rFonts w:ascii="Times New Roman" w:hAnsi="Times New Roman"/>
        </w:rPr>
        <w:t>,</w:t>
      </w:r>
      <w:r w:rsidR="003C7AA9" w:rsidRPr="00FA73BD">
        <w:rPr>
          <w:rFonts w:ascii="Times New Roman" w:hAnsi="Times New Roman"/>
        </w:rPr>
        <w:t xml:space="preserve"> kas uute liinide rajamisega kaasneb olemasoleva</w:t>
      </w:r>
      <w:r w:rsidR="002D00B8" w:rsidRPr="00FA73BD">
        <w:rPr>
          <w:rFonts w:ascii="Times New Roman" w:hAnsi="Times New Roman"/>
        </w:rPr>
        <w:t>te liinide</w:t>
      </w:r>
      <w:r w:rsidR="003C7AA9" w:rsidRPr="00FA73BD">
        <w:rPr>
          <w:rFonts w:ascii="Times New Roman" w:hAnsi="Times New Roman"/>
        </w:rPr>
        <w:t xml:space="preserve"> korrastamine</w:t>
      </w:r>
      <w:r w:rsidR="00131071" w:rsidRPr="00FA73BD">
        <w:rPr>
          <w:rFonts w:ascii="Times New Roman" w:hAnsi="Times New Roman"/>
        </w:rPr>
        <w:t xml:space="preserve"> ja optimeerimine, et võimalusel vabastada põllud </w:t>
      </w:r>
      <w:r w:rsidR="002D00B8" w:rsidRPr="00FA73BD">
        <w:rPr>
          <w:rFonts w:ascii="Times New Roman" w:hAnsi="Times New Roman"/>
        </w:rPr>
        <w:t>postidest</w:t>
      </w:r>
      <w:r w:rsidR="00131071" w:rsidRPr="00FA73BD">
        <w:rPr>
          <w:rFonts w:ascii="Times New Roman" w:hAnsi="Times New Roman"/>
        </w:rPr>
        <w:t xml:space="preserve">. </w:t>
      </w:r>
      <w:r w:rsidR="00224F58" w:rsidRPr="00FA73BD">
        <w:rPr>
          <w:rFonts w:ascii="Times New Roman" w:hAnsi="Times New Roman"/>
        </w:rPr>
        <w:t xml:space="preserve">Hetkel kehtivad talumistasud ei </w:t>
      </w:r>
      <w:r w:rsidR="003274B5" w:rsidRPr="00FA73BD">
        <w:rPr>
          <w:rFonts w:ascii="Times New Roman" w:hAnsi="Times New Roman"/>
        </w:rPr>
        <w:t xml:space="preserve">kata </w:t>
      </w:r>
      <w:r w:rsidR="003A1915" w:rsidRPr="00FA73BD">
        <w:rPr>
          <w:rFonts w:ascii="Times New Roman" w:hAnsi="Times New Roman"/>
        </w:rPr>
        <w:t>harimispiirangutest tekkivaid kulusid.</w:t>
      </w:r>
      <w:r w:rsidR="00A1372A" w:rsidRPr="00FA73BD">
        <w:rPr>
          <w:rFonts w:ascii="Times New Roman" w:hAnsi="Times New Roman"/>
        </w:rPr>
        <w:t xml:space="preserve"> </w:t>
      </w:r>
      <w:r w:rsidR="002D00B8" w:rsidRPr="00FA73BD">
        <w:rPr>
          <w:rFonts w:ascii="Times New Roman" w:hAnsi="Times New Roman"/>
        </w:rPr>
        <w:t xml:space="preserve">Uue </w:t>
      </w:r>
      <w:r w:rsidR="00A1372A" w:rsidRPr="00FA73BD">
        <w:rPr>
          <w:rFonts w:ascii="Times New Roman" w:hAnsi="Times New Roman"/>
        </w:rPr>
        <w:t xml:space="preserve">liini ehitusel </w:t>
      </w:r>
      <w:r w:rsidR="002D00B8" w:rsidRPr="00FA73BD">
        <w:rPr>
          <w:rFonts w:ascii="Times New Roman" w:hAnsi="Times New Roman"/>
        </w:rPr>
        <w:t xml:space="preserve">ei ole </w:t>
      </w:r>
      <w:r w:rsidR="00A1372A" w:rsidRPr="00FA73BD">
        <w:rPr>
          <w:rFonts w:ascii="Times New Roman" w:hAnsi="Times New Roman"/>
        </w:rPr>
        <w:t>tagatud tööde toimumine selleks sobivaimal ajal</w:t>
      </w:r>
      <w:r w:rsidR="002D00B8" w:rsidRPr="00FA73BD">
        <w:rPr>
          <w:rFonts w:ascii="Times New Roman" w:hAnsi="Times New Roman"/>
        </w:rPr>
        <w:t xml:space="preserve">, millega </w:t>
      </w:r>
      <w:r w:rsidR="00A1372A" w:rsidRPr="00FA73BD">
        <w:rPr>
          <w:rFonts w:ascii="Times New Roman" w:hAnsi="Times New Roman"/>
        </w:rPr>
        <w:t xml:space="preserve">võib kaasneda </w:t>
      </w:r>
      <w:r w:rsidR="00A1372A" w:rsidRPr="00FA73BD">
        <w:rPr>
          <w:rFonts w:ascii="Times New Roman" w:hAnsi="Times New Roman"/>
        </w:rPr>
        <w:t xml:space="preserve">põllumulla </w:t>
      </w:r>
      <w:r w:rsidR="00A1372A" w:rsidRPr="00FA73BD">
        <w:rPr>
          <w:rFonts w:ascii="Times New Roman" w:hAnsi="Times New Roman"/>
        </w:rPr>
        <w:t>liigne tallamine ja pöördumatu kahjustamine</w:t>
      </w:r>
      <w:r w:rsidR="00FA73BD" w:rsidRPr="00FA73BD">
        <w:rPr>
          <w:rFonts w:ascii="Times New Roman" w:hAnsi="Times New Roman"/>
        </w:rPr>
        <w:t>,</w:t>
      </w:r>
      <w:r w:rsidR="00A1372A" w:rsidRPr="00FA73BD">
        <w:rPr>
          <w:rFonts w:ascii="Times New Roman" w:hAnsi="Times New Roman"/>
        </w:rPr>
        <w:t xml:space="preserve"> (vt Lisa1 joonis </w:t>
      </w:r>
      <w:r w:rsidR="002D00B8" w:rsidRPr="00FA73BD">
        <w:rPr>
          <w:rFonts w:ascii="Times New Roman" w:hAnsi="Times New Roman"/>
        </w:rPr>
        <w:t>7</w:t>
      </w:r>
      <w:r w:rsidR="00A1372A" w:rsidRPr="00FA73BD">
        <w:rPr>
          <w:rFonts w:ascii="Times New Roman" w:hAnsi="Times New Roman"/>
        </w:rPr>
        <w:t>) mida makstavad kompensatsioonid ei pruugi katta.</w:t>
      </w:r>
      <w:r w:rsidR="00B405EE" w:rsidRPr="00FA73BD">
        <w:rPr>
          <w:rFonts w:ascii="Times New Roman" w:hAnsi="Times New Roman"/>
        </w:rPr>
        <w:t xml:space="preserve"> Lisaks ei ole meie eelkäijate poolt rajatud </w:t>
      </w:r>
      <w:r w:rsidR="00B405EE" w:rsidRPr="00FA73BD">
        <w:rPr>
          <w:rFonts w:ascii="Times New Roman" w:hAnsi="Times New Roman"/>
        </w:rPr>
        <w:t xml:space="preserve">põllumaa </w:t>
      </w:r>
      <w:r w:rsidR="00FA73BD" w:rsidRPr="00FA73BD">
        <w:rPr>
          <w:rFonts w:ascii="Times New Roman" w:hAnsi="Times New Roman"/>
        </w:rPr>
        <w:t>katmine uute tehnovõrkudega eetiliselt parim lahendus.</w:t>
      </w:r>
    </w:p>
    <w:p w14:paraId="6AAD62FC" w14:textId="77777777" w:rsidR="00BA6C8A" w:rsidRPr="00FA73BD" w:rsidRDefault="00BA6C8A" w:rsidP="003A1915">
      <w:pPr>
        <w:spacing w:after="0"/>
        <w:jc w:val="both"/>
        <w:rPr>
          <w:rFonts w:ascii="Times New Roman" w:hAnsi="Times New Roman"/>
        </w:rPr>
      </w:pPr>
    </w:p>
    <w:p w14:paraId="19C16092" w14:textId="68112EA1" w:rsidR="00CF2FCE" w:rsidRPr="00FA73BD" w:rsidRDefault="00BA6C8A" w:rsidP="003A1915">
      <w:pPr>
        <w:spacing w:after="0"/>
        <w:jc w:val="both"/>
        <w:rPr>
          <w:rFonts w:ascii="Times New Roman" w:hAnsi="Times New Roman"/>
        </w:rPr>
      </w:pPr>
      <w:r w:rsidRPr="00FA73BD">
        <w:rPr>
          <w:rFonts w:ascii="Times New Roman" w:hAnsi="Times New Roman"/>
        </w:rPr>
        <w:t>Leiame, et eeltoodu</w:t>
      </w:r>
      <w:r w:rsidR="009B1483" w:rsidRPr="00FA73BD">
        <w:rPr>
          <w:rFonts w:ascii="Times New Roman" w:hAnsi="Times New Roman"/>
        </w:rPr>
        <w:t>st lähtudes on trassialt</w:t>
      </w:r>
      <w:r w:rsidRPr="00FA73BD">
        <w:rPr>
          <w:rFonts w:ascii="Times New Roman" w:hAnsi="Times New Roman"/>
        </w:rPr>
        <w:t>ernatiivid</w:t>
      </w:r>
      <w:r w:rsidR="009B1483" w:rsidRPr="00FA73BD">
        <w:rPr>
          <w:rFonts w:ascii="Times New Roman" w:hAnsi="Times New Roman"/>
        </w:rPr>
        <w:t>,</w:t>
      </w:r>
      <w:r w:rsidRPr="00FA73BD">
        <w:rPr>
          <w:rFonts w:ascii="Times New Roman" w:hAnsi="Times New Roman"/>
        </w:rPr>
        <w:t xml:space="preserve"> Paides</w:t>
      </w:r>
      <w:r w:rsidR="006B16EC" w:rsidRPr="00FA73BD">
        <w:rPr>
          <w:rFonts w:ascii="Times New Roman" w:hAnsi="Times New Roman"/>
        </w:rPr>
        <w:t>t</w:t>
      </w:r>
      <w:r w:rsidRPr="00FA73BD">
        <w:rPr>
          <w:rFonts w:ascii="Times New Roman" w:hAnsi="Times New Roman"/>
        </w:rPr>
        <w:t xml:space="preserve"> lähtudes</w:t>
      </w:r>
      <w:r w:rsidR="009B1483" w:rsidRPr="00FA73BD">
        <w:rPr>
          <w:rFonts w:ascii="Times New Roman" w:hAnsi="Times New Roman"/>
        </w:rPr>
        <w:t>,</w:t>
      </w:r>
      <w:r w:rsidRPr="00FA73BD">
        <w:rPr>
          <w:rFonts w:ascii="Times New Roman" w:hAnsi="Times New Roman"/>
        </w:rPr>
        <w:t xml:space="preserve"> </w:t>
      </w:r>
      <w:r w:rsidRPr="00FA73BD">
        <w:rPr>
          <w:rFonts w:ascii="Times New Roman" w:hAnsi="Times New Roman"/>
          <w:b/>
          <w:bCs/>
        </w:rPr>
        <w:t>Järvakandi-Paide 1</w:t>
      </w:r>
      <w:r w:rsidRPr="00FA73BD">
        <w:rPr>
          <w:rFonts w:ascii="Times New Roman" w:hAnsi="Times New Roman"/>
        </w:rPr>
        <w:t xml:space="preserve"> (p 2</w:t>
      </w:r>
      <w:r w:rsidR="007F15E1" w:rsidRPr="00FA73BD">
        <w:rPr>
          <w:rFonts w:ascii="Times New Roman" w:hAnsi="Times New Roman"/>
        </w:rPr>
        <w:t>.</w:t>
      </w:r>
      <w:r w:rsidRPr="00FA73BD">
        <w:rPr>
          <w:rFonts w:ascii="Times New Roman" w:hAnsi="Times New Roman"/>
        </w:rPr>
        <w:t>7</w:t>
      </w:r>
      <w:r w:rsidR="007F15E1" w:rsidRPr="00FA73BD">
        <w:rPr>
          <w:rFonts w:ascii="Times New Roman" w:hAnsi="Times New Roman"/>
        </w:rPr>
        <w:t>.</w:t>
      </w:r>
      <w:r w:rsidRPr="00FA73BD">
        <w:rPr>
          <w:rFonts w:ascii="Times New Roman" w:hAnsi="Times New Roman"/>
        </w:rPr>
        <w:t xml:space="preserve">1) ja </w:t>
      </w:r>
      <w:r w:rsidRPr="00FA73BD">
        <w:rPr>
          <w:rFonts w:ascii="Times New Roman" w:hAnsi="Times New Roman"/>
          <w:b/>
          <w:bCs/>
        </w:rPr>
        <w:t>Järvakandi-Paide 8</w:t>
      </w:r>
      <w:r w:rsidRPr="00FA73BD">
        <w:rPr>
          <w:rFonts w:ascii="Times New Roman" w:hAnsi="Times New Roman"/>
        </w:rPr>
        <w:t xml:space="preserve"> (p 2.7.8.) täiesti sobimatud kuna </w:t>
      </w:r>
      <w:r w:rsidR="00C86382" w:rsidRPr="00FA73BD">
        <w:rPr>
          <w:rFonts w:ascii="Times New Roman" w:hAnsi="Times New Roman"/>
        </w:rPr>
        <w:t xml:space="preserve">uus </w:t>
      </w:r>
      <w:r w:rsidRPr="00FA73BD">
        <w:rPr>
          <w:rFonts w:ascii="Times New Roman" w:hAnsi="Times New Roman"/>
        </w:rPr>
        <w:t xml:space="preserve">trass </w:t>
      </w:r>
      <w:r w:rsidR="00C86382" w:rsidRPr="00FA73BD">
        <w:rPr>
          <w:rFonts w:ascii="Times New Roman" w:hAnsi="Times New Roman"/>
        </w:rPr>
        <w:t xml:space="preserve">kulgeb </w:t>
      </w:r>
      <w:r w:rsidRPr="00FA73BD">
        <w:rPr>
          <w:rFonts w:ascii="Times New Roman" w:hAnsi="Times New Roman"/>
        </w:rPr>
        <w:t>esimese</w:t>
      </w:r>
      <w:r w:rsidR="00C86382" w:rsidRPr="00FA73BD">
        <w:rPr>
          <w:rFonts w:ascii="Times New Roman" w:hAnsi="Times New Roman"/>
        </w:rPr>
        <w:t>l</w:t>
      </w:r>
      <w:r w:rsidRPr="00FA73BD">
        <w:rPr>
          <w:rFonts w:ascii="Times New Roman" w:hAnsi="Times New Roman"/>
        </w:rPr>
        <w:t xml:space="preserve"> 17 km lõigul suures osas üle põllumajandusmaa. </w:t>
      </w:r>
      <w:r w:rsidR="00C86382" w:rsidRPr="00FA73BD">
        <w:rPr>
          <w:rFonts w:ascii="Times New Roman" w:hAnsi="Times New Roman"/>
        </w:rPr>
        <w:t xml:space="preserve">Samuti </w:t>
      </w:r>
      <w:r w:rsidR="00131071" w:rsidRPr="00FA73BD">
        <w:rPr>
          <w:rFonts w:ascii="Times New Roman" w:hAnsi="Times New Roman"/>
        </w:rPr>
        <w:t xml:space="preserve">on </w:t>
      </w:r>
      <w:r w:rsidR="00C86382" w:rsidRPr="00FA73BD">
        <w:rPr>
          <w:rFonts w:ascii="Times New Roman" w:hAnsi="Times New Roman"/>
        </w:rPr>
        <w:t xml:space="preserve">meile </w:t>
      </w:r>
      <w:r w:rsidR="00131071" w:rsidRPr="00FA73BD">
        <w:rPr>
          <w:rFonts w:ascii="Times New Roman" w:hAnsi="Times New Roman"/>
        </w:rPr>
        <w:t xml:space="preserve">teada Piiumetsa külakogukonna </w:t>
      </w:r>
      <w:r w:rsidR="00C86382" w:rsidRPr="00FA73BD">
        <w:rPr>
          <w:rFonts w:ascii="Times New Roman" w:hAnsi="Times New Roman"/>
        </w:rPr>
        <w:t>seisukoht</w:t>
      </w:r>
      <w:r w:rsidR="00131071" w:rsidRPr="00FA73BD">
        <w:rPr>
          <w:rFonts w:ascii="Times New Roman" w:hAnsi="Times New Roman"/>
        </w:rPr>
        <w:t xml:space="preserve"> uute</w:t>
      </w:r>
      <w:r w:rsidR="00A1372A" w:rsidRPr="00FA73BD">
        <w:rPr>
          <w:rFonts w:ascii="Times New Roman" w:hAnsi="Times New Roman"/>
        </w:rPr>
        <w:t xml:space="preserve"> </w:t>
      </w:r>
      <w:r w:rsidR="00131071" w:rsidRPr="00FA73BD">
        <w:rPr>
          <w:rFonts w:ascii="Times New Roman" w:hAnsi="Times New Roman"/>
        </w:rPr>
        <w:t>liinikoridoride</w:t>
      </w:r>
      <w:r w:rsidR="00A1372A" w:rsidRPr="00FA73BD">
        <w:rPr>
          <w:rFonts w:ascii="Times New Roman" w:hAnsi="Times New Roman"/>
        </w:rPr>
        <w:t xml:space="preserve"> rajamise osas</w:t>
      </w:r>
      <w:r w:rsidR="00131071" w:rsidRPr="00FA73BD">
        <w:rPr>
          <w:rFonts w:ascii="Times New Roman" w:hAnsi="Times New Roman"/>
        </w:rPr>
        <w:t xml:space="preserve"> ja me toetame nende arvamust, et energiajulgeoleku parendamiseks tuleks ennekõike kasutada olemasolevaid trasse</w:t>
      </w:r>
      <w:r w:rsidR="00FA73BD" w:rsidRPr="00FA73BD">
        <w:rPr>
          <w:rFonts w:ascii="Times New Roman" w:hAnsi="Times New Roman"/>
        </w:rPr>
        <w:t>. T</w:t>
      </w:r>
      <w:r w:rsidR="00131071" w:rsidRPr="00FA73BD">
        <w:rPr>
          <w:rFonts w:ascii="Times New Roman" w:hAnsi="Times New Roman"/>
        </w:rPr>
        <w:t xml:space="preserve">ugevdada, hooldada </w:t>
      </w:r>
      <w:r w:rsidR="00D57708" w:rsidRPr="00FA73BD">
        <w:rPr>
          <w:rFonts w:ascii="Times New Roman" w:hAnsi="Times New Roman"/>
        </w:rPr>
        <w:t xml:space="preserve">ning </w:t>
      </w:r>
      <w:r w:rsidR="00131071" w:rsidRPr="00FA73BD">
        <w:rPr>
          <w:rFonts w:ascii="Times New Roman" w:hAnsi="Times New Roman"/>
        </w:rPr>
        <w:t>uuendada olemasolevat elektritaristut.</w:t>
      </w:r>
    </w:p>
    <w:p w14:paraId="3BFFABAD" w14:textId="28EE6185" w:rsidR="00B405EE" w:rsidRPr="00FA73BD" w:rsidRDefault="00B405EE" w:rsidP="003A1915">
      <w:pPr>
        <w:spacing w:after="0"/>
        <w:jc w:val="both"/>
        <w:rPr>
          <w:rFonts w:ascii="Times New Roman" w:hAnsi="Times New Roman"/>
        </w:rPr>
      </w:pPr>
    </w:p>
    <w:p w14:paraId="20229EA1" w14:textId="59A5902C" w:rsidR="00D57708" w:rsidRPr="00FA73BD" w:rsidRDefault="00FA73BD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Lugupidamisega</w:t>
      </w:r>
    </w:p>
    <w:p w14:paraId="7A16CFA4" w14:textId="49CA45AB" w:rsidR="00FA73BD" w:rsidRPr="00FA73BD" w:rsidRDefault="00FA73BD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(</w:t>
      </w:r>
      <w:r w:rsidRPr="00FA73BD">
        <w:rPr>
          <w:rFonts w:ascii="Times New Roman" w:hAnsi="Times New Roman"/>
          <w:i/>
          <w:iCs/>
        </w:rPr>
        <w:t>allkirjastatud digitaalselt</w:t>
      </w:r>
      <w:r w:rsidRPr="00FA73BD">
        <w:rPr>
          <w:rFonts w:ascii="Times New Roman" w:hAnsi="Times New Roman"/>
        </w:rPr>
        <w:t>)</w:t>
      </w:r>
    </w:p>
    <w:p w14:paraId="1F531562" w14:textId="23A34CC8" w:rsidR="00D57708" w:rsidRPr="00FA73BD" w:rsidRDefault="00FA73BD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 xml:space="preserve">Lenno Link </w:t>
      </w:r>
    </w:p>
    <w:p w14:paraId="3A630CCE" w14:textId="28EFC79C" w:rsidR="00D57708" w:rsidRPr="00FA73BD" w:rsidRDefault="00FA73BD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AS Väätsa Agro juhatuse liige</w:t>
      </w:r>
    </w:p>
    <w:p w14:paraId="649CAFA3" w14:textId="3183E112" w:rsidR="002D00B8" w:rsidRPr="00FA73BD" w:rsidRDefault="002D00B8">
      <w:pPr>
        <w:spacing w:after="0" w:line="240" w:lineRule="auto"/>
        <w:rPr>
          <w:rFonts w:ascii="Times New Roman" w:hAnsi="Times New Roman"/>
        </w:rPr>
      </w:pPr>
      <w:r w:rsidRPr="00FA73BD">
        <w:rPr>
          <w:rFonts w:ascii="Times New Roman" w:hAnsi="Times New Roman"/>
        </w:rPr>
        <w:br w:type="page"/>
      </w:r>
    </w:p>
    <w:p w14:paraId="2B5E32E7" w14:textId="77777777" w:rsidR="00D57708" w:rsidRPr="00FA73BD" w:rsidRDefault="00D57708" w:rsidP="0093720A">
      <w:pPr>
        <w:spacing w:after="0"/>
        <w:rPr>
          <w:rFonts w:ascii="Times New Roman" w:hAnsi="Times New Roman"/>
        </w:rPr>
      </w:pPr>
    </w:p>
    <w:p w14:paraId="3F1C8895" w14:textId="67B8BDC3" w:rsidR="00D57708" w:rsidRPr="00FA73BD" w:rsidRDefault="00D57708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Lisa 1</w:t>
      </w:r>
      <w:r w:rsidR="00FA73BD" w:rsidRPr="00FA73BD">
        <w:rPr>
          <w:rFonts w:ascii="Times New Roman" w:hAnsi="Times New Roman"/>
        </w:rPr>
        <w:t xml:space="preserve"> </w:t>
      </w:r>
      <w:r w:rsidRPr="00FA73BD">
        <w:rPr>
          <w:rFonts w:ascii="Times New Roman" w:hAnsi="Times New Roman"/>
        </w:rPr>
        <w:t>Trassialternatiivide kulgemine AS Väätsa Agro põllumassiividel</w:t>
      </w:r>
      <w:r w:rsidR="00FA73BD" w:rsidRPr="00FA73BD">
        <w:rPr>
          <w:rFonts w:ascii="Times New Roman" w:hAnsi="Times New Roman"/>
        </w:rPr>
        <w:t>,  4 lehel</w:t>
      </w:r>
    </w:p>
    <w:p w14:paraId="18703F43" w14:textId="77777777" w:rsidR="00436D67" w:rsidRPr="00FA73BD" w:rsidRDefault="00436D67" w:rsidP="0093720A">
      <w:pPr>
        <w:spacing w:after="0"/>
        <w:rPr>
          <w:rFonts w:ascii="Times New Roman" w:hAnsi="Times New Roman"/>
        </w:rPr>
      </w:pPr>
    </w:p>
    <w:p w14:paraId="46C94D81" w14:textId="77777777" w:rsidR="00D57708" w:rsidRPr="00FA73BD" w:rsidRDefault="00D57708" w:rsidP="0093720A">
      <w:pPr>
        <w:spacing w:after="0"/>
        <w:rPr>
          <w:rFonts w:ascii="Times New Roman" w:hAnsi="Times New Roman"/>
        </w:rPr>
      </w:pPr>
    </w:p>
    <w:p w14:paraId="635EE15E" w14:textId="09478444" w:rsidR="00D57708" w:rsidRPr="00FA73BD" w:rsidRDefault="00D57708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  <w:noProof/>
        </w:rPr>
        <w:drawing>
          <wp:inline distT="0" distB="0" distL="0" distR="0" wp14:anchorId="17A9E2D2" wp14:editId="08FDDD19">
            <wp:extent cx="4754401" cy="2391878"/>
            <wp:effectExtent l="0" t="0" r="8255" b="8890"/>
            <wp:docPr id="191498727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87273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9503" cy="240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14C2" w14:textId="3554D1DC" w:rsidR="00D57708" w:rsidRPr="00FA73BD" w:rsidRDefault="00D57708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Joonis 1. AS Väätsa Agro põllumassiivid(viirutatud) ja tassialte</w:t>
      </w:r>
      <w:r w:rsidR="00A1372A" w:rsidRPr="00FA73BD">
        <w:rPr>
          <w:rFonts w:ascii="Times New Roman" w:hAnsi="Times New Roman"/>
        </w:rPr>
        <w:t>r</w:t>
      </w:r>
      <w:r w:rsidRPr="00FA73BD">
        <w:rPr>
          <w:rFonts w:ascii="Times New Roman" w:hAnsi="Times New Roman"/>
        </w:rPr>
        <w:t>natiivid 1 ja</w:t>
      </w:r>
      <w:r w:rsidR="00FA73BD">
        <w:rPr>
          <w:rFonts w:ascii="Times New Roman" w:hAnsi="Times New Roman"/>
        </w:rPr>
        <w:t xml:space="preserve"> </w:t>
      </w:r>
      <w:r w:rsidRPr="00FA73BD">
        <w:rPr>
          <w:rFonts w:ascii="Times New Roman" w:hAnsi="Times New Roman"/>
        </w:rPr>
        <w:t xml:space="preserve">8 </w:t>
      </w:r>
    </w:p>
    <w:p w14:paraId="6209A840" w14:textId="77777777" w:rsidR="00D57708" w:rsidRPr="00FA73BD" w:rsidRDefault="00D57708" w:rsidP="0093720A">
      <w:pPr>
        <w:spacing w:after="0"/>
        <w:rPr>
          <w:rFonts w:ascii="Times New Roman" w:hAnsi="Times New Roman"/>
        </w:rPr>
      </w:pPr>
    </w:p>
    <w:p w14:paraId="3514E0DC" w14:textId="6B2C58AF" w:rsidR="00CF2FCE" w:rsidRPr="00FA73BD" w:rsidRDefault="00CF2FCE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  <w:noProof/>
        </w:rPr>
        <w:drawing>
          <wp:inline distT="0" distB="0" distL="0" distR="0" wp14:anchorId="5C286A44" wp14:editId="5EB4A4AE">
            <wp:extent cx="4762500" cy="4154980"/>
            <wp:effectExtent l="0" t="0" r="0" b="0"/>
            <wp:docPr id="72252445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24456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7100" cy="416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F2F9" w14:textId="480D0A0A" w:rsidR="00C06190" w:rsidRPr="00FA73BD" w:rsidRDefault="00C06190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Joonis</w:t>
      </w:r>
      <w:r w:rsidR="00D57708" w:rsidRPr="00FA73BD">
        <w:rPr>
          <w:rFonts w:ascii="Times New Roman" w:hAnsi="Times New Roman"/>
        </w:rPr>
        <w:t xml:space="preserve"> 2</w:t>
      </w:r>
      <w:r w:rsidR="00A1372A" w:rsidRPr="00FA73BD">
        <w:rPr>
          <w:rFonts w:ascii="Times New Roman" w:hAnsi="Times New Roman"/>
        </w:rPr>
        <w:t>.</w:t>
      </w:r>
      <w:r w:rsidRPr="00FA73BD">
        <w:rPr>
          <w:rFonts w:ascii="Times New Roman" w:hAnsi="Times New Roman"/>
        </w:rPr>
        <w:t xml:space="preserve"> Järvakandi -Paide 1;2;3;8 trassikoridorid Piiumetsa küla põllumajandusmaal</w:t>
      </w:r>
    </w:p>
    <w:p w14:paraId="07A909C0" w14:textId="04E8DAAA" w:rsidR="00C06190" w:rsidRPr="00FA73BD" w:rsidRDefault="00C06190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  <w:noProof/>
        </w:rPr>
        <w:lastRenderedPageBreak/>
        <w:drawing>
          <wp:inline distT="0" distB="0" distL="0" distR="0" wp14:anchorId="7419526B" wp14:editId="0A7BC896">
            <wp:extent cx="4127823" cy="4983480"/>
            <wp:effectExtent l="0" t="0" r="6350" b="7620"/>
            <wp:docPr id="636509756" name="Picture 1" descr="A map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09756" name="Picture 1" descr="A map of a fiel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2647" cy="49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CAEE" w14:textId="565ECE66" w:rsidR="00D57708" w:rsidRPr="00FA73BD" w:rsidRDefault="00D57708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Joonis 3</w:t>
      </w:r>
      <w:r w:rsidR="00A1372A" w:rsidRPr="00FA73BD">
        <w:rPr>
          <w:rFonts w:ascii="Times New Roman" w:hAnsi="Times New Roman"/>
        </w:rPr>
        <w:t>.</w:t>
      </w:r>
      <w:r w:rsidRPr="00FA73BD">
        <w:rPr>
          <w:rFonts w:ascii="Times New Roman" w:hAnsi="Times New Roman"/>
        </w:rPr>
        <w:t xml:space="preserve"> Paidest lähtuvad</w:t>
      </w:r>
      <w:r w:rsidR="00086DD5" w:rsidRPr="00FA73BD">
        <w:rPr>
          <w:rFonts w:ascii="Times New Roman" w:hAnsi="Times New Roman"/>
        </w:rPr>
        <w:t xml:space="preserve">, olemasolevad </w:t>
      </w:r>
      <w:r w:rsidRPr="00FA73BD">
        <w:rPr>
          <w:rFonts w:ascii="Times New Roman" w:hAnsi="Times New Roman"/>
        </w:rPr>
        <w:t>kõrgepingeliinid ja tugipostid põllumaal.</w:t>
      </w:r>
    </w:p>
    <w:p w14:paraId="004C598F" w14:textId="386555E1" w:rsidR="00BA6C8A" w:rsidRPr="00FA73BD" w:rsidRDefault="00BA6C8A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  <w:noProof/>
        </w:rPr>
        <w:lastRenderedPageBreak/>
        <w:drawing>
          <wp:inline distT="0" distB="0" distL="0" distR="0" wp14:anchorId="2DDD90B1" wp14:editId="7B9333CF">
            <wp:extent cx="4406484" cy="4504623"/>
            <wp:effectExtent l="0" t="0" r="0" b="0"/>
            <wp:docPr id="274379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25" cy="4515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C2783" w14:textId="2115F3EC" w:rsidR="00D57708" w:rsidRPr="00FA73BD" w:rsidRDefault="00D57708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>Joonis</w:t>
      </w:r>
      <w:r w:rsidR="002D00B8" w:rsidRPr="00FA73BD">
        <w:rPr>
          <w:rFonts w:ascii="Times New Roman" w:hAnsi="Times New Roman"/>
        </w:rPr>
        <w:t xml:space="preserve"> 4</w:t>
      </w:r>
      <w:r w:rsidRPr="00FA73BD">
        <w:rPr>
          <w:rFonts w:ascii="Times New Roman" w:hAnsi="Times New Roman"/>
        </w:rPr>
        <w:t xml:space="preserve"> Katastril nr 93701:003:0112 </w:t>
      </w:r>
      <w:r w:rsidR="00436D67" w:rsidRPr="00FA73BD">
        <w:rPr>
          <w:rFonts w:ascii="Times New Roman" w:hAnsi="Times New Roman"/>
        </w:rPr>
        <w:t>olemasolev liin ja uus trass</w:t>
      </w:r>
    </w:p>
    <w:p w14:paraId="1B5DE6A4" w14:textId="1FC57046" w:rsidR="00BA6C8A" w:rsidRPr="00FA73BD" w:rsidRDefault="00BA6C8A" w:rsidP="0093720A">
      <w:pPr>
        <w:spacing w:after="0"/>
        <w:rPr>
          <w:rFonts w:ascii="Times New Roman" w:hAnsi="Times New Roman"/>
        </w:rPr>
      </w:pPr>
    </w:p>
    <w:p w14:paraId="5A73D91E" w14:textId="540693B8" w:rsidR="00BA6C8A" w:rsidRPr="00FA73BD" w:rsidRDefault="00BA6C8A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  <w:noProof/>
        </w:rPr>
        <w:drawing>
          <wp:inline distT="0" distB="0" distL="0" distR="0" wp14:anchorId="24FE03D1" wp14:editId="2EF8CEB2">
            <wp:extent cx="4394012" cy="2757638"/>
            <wp:effectExtent l="0" t="0" r="6985" b="5080"/>
            <wp:docPr id="1818380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00" cy="276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B0822" w14:textId="5DB21A9F" w:rsidR="00086DD5" w:rsidRPr="00FA73BD" w:rsidRDefault="00086DD5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 xml:space="preserve">Joonis </w:t>
      </w:r>
      <w:r w:rsidR="002D00B8" w:rsidRPr="00FA73BD">
        <w:rPr>
          <w:rFonts w:ascii="Times New Roman" w:hAnsi="Times New Roman"/>
        </w:rPr>
        <w:t>5.</w:t>
      </w:r>
      <w:r w:rsidRPr="00FA73BD">
        <w:rPr>
          <w:rFonts w:ascii="Times New Roman" w:hAnsi="Times New Roman"/>
        </w:rPr>
        <w:t xml:space="preserve"> Madalpingeliinid, tugipostid ja uus trass Piiumetsa põldudel</w:t>
      </w:r>
    </w:p>
    <w:p w14:paraId="412AF4E8" w14:textId="77777777" w:rsidR="00086DD5" w:rsidRPr="00FA73BD" w:rsidRDefault="00086DD5" w:rsidP="0093720A">
      <w:pPr>
        <w:spacing w:after="0"/>
        <w:rPr>
          <w:rFonts w:ascii="Times New Roman" w:hAnsi="Times New Roman"/>
        </w:rPr>
      </w:pPr>
    </w:p>
    <w:p w14:paraId="7B981AF2" w14:textId="77777777" w:rsidR="00086DD5" w:rsidRPr="00FA73BD" w:rsidRDefault="00086DD5" w:rsidP="0093720A">
      <w:pPr>
        <w:spacing w:after="0"/>
        <w:rPr>
          <w:rFonts w:ascii="Times New Roman" w:hAnsi="Times New Roman"/>
        </w:rPr>
      </w:pPr>
    </w:p>
    <w:p w14:paraId="061B00C1" w14:textId="77777777" w:rsidR="00086DD5" w:rsidRPr="00FA73BD" w:rsidRDefault="00086DD5" w:rsidP="0093720A">
      <w:pPr>
        <w:spacing w:after="0"/>
        <w:rPr>
          <w:rFonts w:ascii="Times New Roman" w:hAnsi="Times New Roman"/>
        </w:rPr>
      </w:pPr>
    </w:p>
    <w:p w14:paraId="6DEF9A9D" w14:textId="01A258AB" w:rsidR="00BA6C8A" w:rsidRPr="00FA73BD" w:rsidRDefault="00BA6C8A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eastAsia="Aptos" w:hAnsi="Times New Roman"/>
          <w:noProof/>
          <w:kern w:val="2"/>
          <w:lang w:val="en-150"/>
          <w14:ligatures w14:val="standardContextual"/>
        </w:rPr>
        <w:drawing>
          <wp:inline distT="0" distB="0" distL="0" distR="0" wp14:anchorId="4C3051AA" wp14:editId="2BFAEBCC">
            <wp:extent cx="4387535" cy="2853891"/>
            <wp:effectExtent l="0" t="0" r="0" b="3810"/>
            <wp:docPr id="1348907397" name="Picture 1" descr="A map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07397" name="Picture 1" descr="A map of a far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7407" cy="28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3971" w14:textId="3BF99885" w:rsidR="00086DD5" w:rsidRPr="00FA73BD" w:rsidRDefault="00086DD5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 xml:space="preserve">Joonis </w:t>
      </w:r>
      <w:r w:rsidR="002D00B8" w:rsidRPr="00FA73BD">
        <w:rPr>
          <w:rFonts w:ascii="Times New Roman" w:hAnsi="Times New Roman"/>
        </w:rPr>
        <w:t>6</w:t>
      </w:r>
      <w:r w:rsidRPr="00FA73BD">
        <w:rPr>
          <w:rFonts w:ascii="Times New Roman" w:hAnsi="Times New Roman"/>
        </w:rPr>
        <w:t xml:space="preserve"> Optimeerimist- </w:t>
      </w:r>
      <w:r w:rsidR="00AD547F">
        <w:rPr>
          <w:rFonts w:ascii="Times New Roman" w:hAnsi="Times New Roman"/>
        </w:rPr>
        <w:t xml:space="preserve">st </w:t>
      </w:r>
      <w:r w:rsidRPr="00FA73BD">
        <w:rPr>
          <w:rFonts w:ascii="Times New Roman" w:hAnsi="Times New Roman"/>
        </w:rPr>
        <w:t>põllult tee äärde viimist vajav madalpingeliin Piiumetsas</w:t>
      </w:r>
    </w:p>
    <w:p w14:paraId="55BA3595" w14:textId="77777777" w:rsidR="00657A3F" w:rsidRPr="00FA73BD" w:rsidRDefault="00657A3F" w:rsidP="0093720A">
      <w:pPr>
        <w:spacing w:after="0"/>
        <w:rPr>
          <w:rFonts w:ascii="Times New Roman" w:hAnsi="Times New Roman"/>
        </w:rPr>
      </w:pPr>
    </w:p>
    <w:p w14:paraId="0668AA53" w14:textId="30E14E0C" w:rsidR="00657A3F" w:rsidRPr="00FA73BD" w:rsidRDefault="00657A3F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  <w:noProof/>
        </w:rPr>
        <w:drawing>
          <wp:inline distT="0" distB="0" distL="0" distR="0" wp14:anchorId="4E7BED70" wp14:editId="783C28CF">
            <wp:extent cx="5759450" cy="3088640"/>
            <wp:effectExtent l="0" t="0" r="0" b="0"/>
            <wp:docPr id="1551656047" name="Picture 1" descr="A muddy road with tree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56047" name="Picture 1" descr="A muddy road with trees in the backgroun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18B0" w14:textId="443B979B" w:rsidR="00657A3F" w:rsidRPr="00FA73BD" w:rsidRDefault="00657A3F" w:rsidP="0093720A">
      <w:pPr>
        <w:spacing w:after="0"/>
        <w:rPr>
          <w:rFonts w:ascii="Times New Roman" w:hAnsi="Times New Roman"/>
        </w:rPr>
      </w:pPr>
      <w:r w:rsidRPr="00FA73BD">
        <w:rPr>
          <w:rFonts w:ascii="Times New Roman" w:hAnsi="Times New Roman"/>
        </w:rPr>
        <w:t xml:space="preserve">Joonis </w:t>
      </w:r>
      <w:r w:rsidR="002D00B8" w:rsidRPr="00FA73BD">
        <w:rPr>
          <w:rFonts w:ascii="Times New Roman" w:hAnsi="Times New Roman"/>
        </w:rPr>
        <w:t>7.</w:t>
      </w:r>
      <w:r w:rsidRPr="00FA73BD">
        <w:rPr>
          <w:rFonts w:ascii="Times New Roman" w:hAnsi="Times New Roman"/>
        </w:rPr>
        <w:t xml:space="preserve"> Kõrgepingeliinide postide paigaldus</w:t>
      </w:r>
      <w:r w:rsidR="00A1372A" w:rsidRPr="00FA73BD">
        <w:rPr>
          <w:rFonts w:ascii="Times New Roman" w:hAnsi="Times New Roman"/>
        </w:rPr>
        <w:t xml:space="preserve"> talinisu põllul </w:t>
      </w:r>
      <w:r w:rsidRPr="00FA73BD">
        <w:rPr>
          <w:rFonts w:ascii="Times New Roman" w:hAnsi="Times New Roman"/>
        </w:rPr>
        <w:t xml:space="preserve"> </w:t>
      </w:r>
      <w:r w:rsidR="00A1372A" w:rsidRPr="00FA73BD">
        <w:rPr>
          <w:rFonts w:ascii="Times New Roman" w:hAnsi="Times New Roman"/>
        </w:rPr>
        <w:t>Piiumetsas 03.03.2025</w:t>
      </w:r>
    </w:p>
    <w:sectPr w:rsidR="00657A3F" w:rsidRPr="00FA73BD" w:rsidSect="009B23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F7E93" w14:textId="77777777" w:rsidR="00925B37" w:rsidRDefault="00925B37" w:rsidP="00D74CCF">
      <w:pPr>
        <w:spacing w:after="0" w:line="240" w:lineRule="auto"/>
      </w:pPr>
      <w:r>
        <w:separator/>
      </w:r>
    </w:p>
  </w:endnote>
  <w:endnote w:type="continuationSeparator" w:id="0">
    <w:p w14:paraId="5157F8DB" w14:textId="77777777" w:rsidR="00925B37" w:rsidRDefault="00925B37" w:rsidP="00D7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18CFB" w14:textId="77777777" w:rsidR="00CE73EC" w:rsidRDefault="00CE73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0291" w14:textId="77777777" w:rsidR="00F71DC3" w:rsidRPr="00405F96" w:rsidRDefault="00F71DC3" w:rsidP="00F71DC3">
    <w:pPr>
      <w:pStyle w:val="Footer"/>
      <w:pBdr>
        <w:top w:val="single" w:sz="4" w:space="1" w:color="auto"/>
      </w:pBdr>
      <w:tabs>
        <w:tab w:val="clear" w:pos="4536"/>
        <w:tab w:val="left" w:pos="2694"/>
        <w:tab w:val="right" w:pos="7371"/>
      </w:tabs>
      <w:rPr>
        <w:rFonts w:asciiTheme="majorHAnsi" w:hAnsiTheme="majorHAnsi"/>
        <w:sz w:val="20"/>
        <w:szCs w:val="20"/>
      </w:rPr>
    </w:pPr>
    <w:bookmarkStart w:id="0" w:name="_Hlk132276822"/>
    <w:r w:rsidRPr="00405F96">
      <w:rPr>
        <w:rFonts w:asciiTheme="majorHAnsi" w:hAnsiTheme="majorHAnsi"/>
        <w:noProof/>
        <w:sz w:val="20"/>
        <w:szCs w:val="20"/>
        <w:lang w:eastAsia="et-EE"/>
      </w:rPr>
      <w:drawing>
        <wp:anchor distT="0" distB="0" distL="114300" distR="114300" simplePos="0" relativeHeight="251659264" behindDoc="0" locked="0" layoutInCell="1" allowOverlap="1" wp14:anchorId="5595F1D4" wp14:editId="746B458D">
          <wp:simplePos x="0" y="0"/>
          <wp:positionH relativeFrom="column">
            <wp:posOffset>4986020</wp:posOffset>
          </wp:positionH>
          <wp:positionV relativeFrom="paragraph">
            <wp:posOffset>-859155</wp:posOffset>
          </wp:positionV>
          <wp:extent cx="1485900" cy="1774825"/>
          <wp:effectExtent l="0" t="0" r="0" b="0"/>
          <wp:wrapSquare wrapText="bothSides"/>
          <wp:docPr id="3" name="Pil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77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Theme="majorHAnsi" w:hAnsiTheme="majorHAnsi"/>
        <w:sz w:val="20"/>
        <w:szCs w:val="20"/>
      </w:rPr>
      <w:t>Väätsa Agro AS</w:t>
    </w:r>
    <w:r>
      <w:rPr>
        <w:rFonts w:asciiTheme="majorHAnsi" w:hAnsiTheme="majorHAnsi"/>
        <w:sz w:val="20"/>
        <w:szCs w:val="20"/>
      </w:rPr>
      <w:tab/>
    </w:r>
    <w:r w:rsidRPr="00405F96">
      <w:rPr>
        <w:rFonts w:asciiTheme="majorHAnsi" w:hAnsiTheme="majorHAnsi"/>
        <w:sz w:val="20"/>
        <w:szCs w:val="20"/>
      </w:rPr>
      <w:t>Registrikood 10069725</w:t>
    </w:r>
    <w:r w:rsidRPr="00BE7908">
      <w:rPr>
        <w:rFonts w:asciiTheme="majorHAnsi" w:hAnsiTheme="majorHAnsi"/>
        <w:sz w:val="20"/>
        <w:szCs w:val="20"/>
      </w:rPr>
      <w:t xml:space="preserve"> </w:t>
    </w:r>
    <w:r>
      <w:rPr>
        <w:rFonts w:asciiTheme="majorHAnsi" w:hAnsiTheme="majorHAnsi"/>
        <w:sz w:val="20"/>
        <w:szCs w:val="20"/>
      </w:rPr>
      <w:t xml:space="preserve">               SEB Pank</w:t>
    </w:r>
    <w:r w:rsidRPr="00405F96">
      <w:rPr>
        <w:rFonts w:asciiTheme="majorHAnsi" w:hAnsiTheme="majorHAnsi"/>
        <w:sz w:val="20"/>
        <w:szCs w:val="20"/>
      </w:rPr>
      <w:tab/>
    </w:r>
  </w:p>
  <w:p w14:paraId="49884107" w14:textId="7B76B4B8" w:rsidR="00F71DC3" w:rsidRPr="00405F96" w:rsidRDefault="00CE73EC" w:rsidP="00F71DC3">
    <w:pPr>
      <w:pStyle w:val="Footer"/>
      <w:tabs>
        <w:tab w:val="clear" w:pos="4536"/>
        <w:tab w:val="left" w:pos="2694"/>
        <w:tab w:val="right" w:pos="7371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Tehnokeskuse, Aasuvälja küla</w:t>
    </w:r>
    <w:r w:rsidR="00F71DC3" w:rsidRPr="00405F96">
      <w:rPr>
        <w:rFonts w:asciiTheme="majorHAnsi" w:hAnsiTheme="majorHAnsi"/>
        <w:sz w:val="20"/>
        <w:szCs w:val="20"/>
      </w:rPr>
      <w:tab/>
      <w:t xml:space="preserve">Mob: </w:t>
    </w:r>
    <w:r w:rsidR="00F71DC3">
      <w:rPr>
        <w:rFonts w:asciiTheme="majorHAnsi" w:hAnsiTheme="majorHAnsi"/>
        <w:sz w:val="20"/>
        <w:szCs w:val="20"/>
      </w:rPr>
      <w:t xml:space="preserve">384 9240, </w:t>
    </w:r>
    <w:r w:rsidR="00F71DC3" w:rsidRPr="00405F96">
      <w:rPr>
        <w:rFonts w:asciiTheme="majorHAnsi" w:hAnsiTheme="majorHAnsi"/>
        <w:sz w:val="20"/>
        <w:szCs w:val="20"/>
      </w:rPr>
      <w:t>526 5173</w:t>
    </w:r>
    <w:r w:rsidR="00F71DC3" w:rsidRPr="00BE7908">
      <w:rPr>
        <w:rFonts w:asciiTheme="majorHAnsi" w:hAnsiTheme="majorHAnsi"/>
        <w:sz w:val="20"/>
        <w:szCs w:val="20"/>
      </w:rPr>
      <w:t xml:space="preserve"> </w:t>
    </w:r>
    <w:r w:rsidR="00F71DC3">
      <w:rPr>
        <w:rFonts w:asciiTheme="majorHAnsi" w:hAnsiTheme="majorHAnsi"/>
        <w:sz w:val="20"/>
        <w:szCs w:val="20"/>
      </w:rPr>
      <w:t xml:space="preserve">           </w:t>
    </w:r>
    <w:r w:rsidR="00F71DC3" w:rsidRPr="00405F96">
      <w:rPr>
        <w:rFonts w:asciiTheme="majorHAnsi" w:hAnsiTheme="majorHAnsi"/>
        <w:sz w:val="20"/>
        <w:szCs w:val="20"/>
      </w:rPr>
      <w:t>EE951010702000196008</w:t>
    </w:r>
    <w:r w:rsidR="00F71DC3" w:rsidRPr="00405F96">
      <w:rPr>
        <w:rFonts w:asciiTheme="majorHAnsi" w:hAnsiTheme="majorHAnsi"/>
        <w:sz w:val="20"/>
        <w:szCs w:val="20"/>
      </w:rPr>
      <w:tab/>
    </w:r>
  </w:p>
  <w:p w14:paraId="0B3386E8" w14:textId="36EB5EDE" w:rsidR="00F71DC3" w:rsidRPr="00405F96" w:rsidRDefault="00F71DC3" w:rsidP="00F71DC3">
    <w:pPr>
      <w:pStyle w:val="Footer"/>
      <w:tabs>
        <w:tab w:val="clear" w:pos="4536"/>
        <w:tab w:val="left" w:pos="2694"/>
        <w:tab w:val="right" w:pos="7371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7280</w:t>
    </w:r>
    <w:r w:rsidR="00CE73EC">
      <w:rPr>
        <w:rFonts w:asciiTheme="majorHAnsi" w:hAnsiTheme="majorHAnsi"/>
        <w:sz w:val="20"/>
        <w:szCs w:val="20"/>
      </w:rPr>
      <w:t>7</w:t>
    </w:r>
    <w:r>
      <w:rPr>
        <w:rFonts w:asciiTheme="majorHAnsi" w:hAnsiTheme="majorHAnsi"/>
        <w:sz w:val="20"/>
        <w:szCs w:val="20"/>
      </w:rPr>
      <w:t xml:space="preserve"> Türi vald</w:t>
    </w:r>
    <w:r w:rsidRPr="00405F96">
      <w:rPr>
        <w:rFonts w:asciiTheme="majorHAnsi" w:hAnsiTheme="majorHAnsi"/>
        <w:sz w:val="20"/>
        <w:szCs w:val="20"/>
      </w:rPr>
      <w:tab/>
      <w:t>E-post: info.vaatsaagro@trigondairy.com</w:t>
    </w:r>
    <w:r w:rsidRPr="00BE7908">
      <w:rPr>
        <w:rFonts w:asciiTheme="majorHAnsi" w:hAnsiTheme="majorHAnsi"/>
        <w:sz w:val="20"/>
        <w:szCs w:val="20"/>
      </w:rPr>
      <w:t xml:space="preserve"> </w:t>
    </w:r>
    <w:r>
      <w:rPr>
        <w:rFonts w:asciiTheme="majorHAnsi" w:hAnsiTheme="majorHAnsi"/>
        <w:sz w:val="20"/>
        <w:szCs w:val="20"/>
      </w:rPr>
      <w:t xml:space="preserve">                                   </w:t>
    </w:r>
  </w:p>
  <w:p w14:paraId="52CB3232" w14:textId="77777777" w:rsidR="00F71DC3" w:rsidRPr="00405F96" w:rsidRDefault="00F71DC3" w:rsidP="00F71DC3">
    <w:pPr>
      <w:pStyle w:val="Footer"/>
      <w:tabs>
        <w:tab w:val="clear" w:pos="4536"/>
        <w:tab w:val="left" w:pos="2694"/>
        <w:tab w:val="right" w:pos="7371"/>
      </w:tabs>
      <w:rPr>
        <w:rFonts w:asciiTheme="majorHAnsi" w:hAnsiTheme="majorHAnsi"/>
        <w:sz w:val="20"/>
        <w:szCs w:val="20"/>
      </w:rPr>
    </w:pPr>
    <w:r w:rsidRPr="00405F96">
      <w:rPr>
        <w:rFonts w:asciiTheme="majorHAnsi" w:hAnsiTheme="majorHAnsi"/>
        <w:sz w:val="20"/>
        <w:szCs w:val="20"/>
      </w:rPr>
      <w:t>Järva maakond</w:t>
    </w:r>
    <w:r w:rsidRPr="00405F96">
      <w:rPr>
        <w:rFonts w:asciiTheme="majorHAnsi" w:hAnsiTheme="majorHAnsi"/>
        <w:sz w:val="20"/>
        <w:szCs w:val="20"/>
      </w:rPr>
      <w:tab/>
    </w:r>
    <w:r>
      <w:rPr>
        <w:rFonts w:asciiTheme="majorHAnsi" w:hAnsiTheme="majorHAnsi"/>
        <w:sz w:val="20"/>
        <w:szCs w:val="20"/>
      </w:rPr>
      <w:t xml:space="preserve">                          </w:t>
    </w:r>
  </w:p>
  <w:bookmarkEnd w:id="0"/>
  <w:p w14:paraId="58517FAE" w14:textId="77777777" w:rsidR="00D74CCF" w:rsidRPr="00F71DC3" w:rsidRDefault="00D74CCF" w:rsidP="00F71D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A4FB8" w14:textId="77777777" w:rsidR="00CE73EC" w:rsidRDefault="00CE7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D2194" w14:textId="77777777" w:rsidR="00925B37" w:rsidRDefault="00925B37" w:rsidP="00D74CCF">
      <w:pPr>
        <w:spacing w:after="0" w:line="240" w:lineRule="auto"/>
      </w:pPr>
      <w:r>
        <w:separator/>
      </w:r>
    </w:p>
  </w:footnote>
  <w:footnote w:type="continuationSeparator" w:id="0">
    <w:p w14:paraId="1E569BEB" w14:textId="77777777" w:rsidR="00925B37" w:rsidRDefault="00925B37" w:rsidP="00D74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F32F3" w14:textId="77777777" w:rsidR="00CE73EC" w:rsidRDefault="00CE7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3519" w14:textId="77777777" w:rsidR="00D74CCF" w:rsidRDefault="003A3981">
    <w:pPr>
      <w:pStyle w:val="Header"/>
    </w:pPr>
    <w:r>
      <w:rPr>
        <w:noProof/>
        <w:lang w:eastAsia="et-EE"/>
      </w:rPr>
      <w:drawing>
        <wp:inline distT="0" distB="0" distL="0" distR="0" wp14:anchorId="09EAD756" wp14:editId="1153C414">
          <wp:extent cx="2926080" cy="982980"/>
          <wp:effectExtent l="19050" t="0" r="7620" b="0"/>
          <wp:docPr id="1" name="Pil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98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588E131" w14:textId="77777777" w:rsidR="00D74CCF" w:rsidRDefault="00D74C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1C5F6" w14:textId="77777777" w:rsidR="00CE73EC" w:rsidRDefault="00CE7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F27"/>
    <w:rsid w:val="00067EFF"/>
    <w:rsid w:val="00086DD5"/>
    <w:rsid w:val="000B6973"/>
    <w:rsid w:val="001225FC"/>
    <w:rsid w:val="00125312"/>
    <w:rsid w:val="00131071"/>
    <w:rsid w:val="001442BE"/>
    <w:rsid w:val="0019642D"/>
    <w:rsid w:val="001A27DA"/>
    <w:rsid w:val="001F7389"/>
    <w:rsid w:val="002071EF"/>
    <w:rsid w:val="00224463"/>
    <w:rsid w:val="00224F58"/>
    <w:rsid w:val="00290533"/>
    <w:rsid w:val="00295250"/>
    <w:rsid w:val="002B7C10"/>
    <w:rsid w:val="002D00B8"/>
    <w:rsid w:val="002F012D"/>
    <w:rsid w:val="003274B5"/>
    <w:rsid w:val="003A1915"/>
    <w:rsid w:val="003A3981"/>
    <w:rsid w:val="003C7AA9"/>
    <w:rsid w:val="003D4D74"/>
    <w:rsid w:val="00405F96"/>
    <w:rsid w:val="00436D67"/>
    <w:rsid w:val="00440E8C"/>
    <w:rsid w:val="004736EB"/>
    <w:rsid w:val="004904C1"/>
    <w:rsid w:val="00502685"/>
    <w:rsid w:val="005971CA"/>
    <w:rsid w:val="005C1285"/>
    <w:rsid w:val="005E572B"/>
    <w:rsid w:val="00612892"/>
    <w:rsid w:val="00657A3F"/>
    <w:rsid w:val="00681C25"/>
    <w:rsid w:val="006B16EC"/>
    <w:rsid w:val="006D1E05"/>
    <w:rsid w:val="007259F6"/>
    <w:rsid w:val="0077413C"/>
    <w:rsid w:val="007B4E15"/>
    <w:rsid w:val="007E07FF"/>
    <w:rsid w:val="007F15E1"/>
    <w:rsid w:val="00804D79"/>
    <w:rsid w:val="0080698B"/>
    <w:rsid w:val="00830BA2"/>
    <w:rsid w:val="008426EA"/>
    <w:rsid w:val="0085768F"/>
    <w:rsid w:val="00877610"/>
    <w:rsid w:val="008D452C"/>
    <w:rsid w:val="008F35D2"/>
    <w:rsid w:val="009032BC"/>
    <w:rsid w:val="00920E2D"/>
    <w:rsid w:val="00925B37"/>
    <w:rsid w:val="009314A1"/>
    <w:rsid w:val="0093720A"/>
    <w:rsid w:val="0094657C"/>
    <w:rsid w:val="00967866"/>
    <w:rsid w:val="00976962"/>
    <w:rsid w:val="009919D3"/>
    <w:rsid w:val="009A0A56"/>
    <w:rsid w:val="009A5567"/>
    <w:rsid w:val="009B1483"/>
    <w:rsid w:val="009B230D"/>
    <w:rsid w:val="00A1372A"/>
    <w:rsid w:val="00A42BEE"/>
    <w:rsid w:val="00A51D26"/>
    <w:rsid w:val="00A742B0"/>
    <w:rsid w:val="00A806A9"/>
    <w:rsid w:val="00AA346D"/>
    <w:rsid w:val="00AB5BDE"/>
    <w:rsid w:val="00AD547F"/>
    <w:rsid w:val="00B36160"/>
    <w:rsid w:val="00B405EE"/>
    <w:rsid w:val="00BA6C8A"/>
    <w:rsid w:val="00C06190"/>
    <w:rsid w:val="00C137F9"/>
    <w:rsid w:val="00C1642A"/>
    <w:rsid w:val="00C36E56"/>
    <w:rsid w:val="00C86382"/>
    <w:rsid w:val="00CA40AC"/>
    <w:rsid w:val="00CB4D73"/>
    <w:rsid w:val="00CE3B6D"/>
    <w:rsid w:val="00CE73EC"/>
    <w:rsid w:val="00CF2FCE"/>
    <w:rsid w:val="00D22998"/>
    <w:rsid w:val="00D57708"/>
    <w:rsid w:val="00D74CCF"/>
    <w:rsid w:val="00DA3A89"/>
    <w:rsid w:val="00DF5B93"/>
    <w:rsid w:val="00E40421"/>
    <w:rsid w:val="00E54465"/>
    <w:rsid w:val="00E544AA"/>
    <w:rsid w:val="00EE79AB"/>
    <w:rsid w:val="00F16242"/>
    <w:rsid w:val="00F52F27"/>
    <w:rsid w:val="00F7016B"/>
    <w:rsid w:val="00F71DC3"/>
    <w:rsid w:val="00FA73BD"/>
    <w:rsid w:val="00FD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178B66"/>
  <w15:docId w15:val="{20389850-9015-4F48-BDE7-9E29B904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4A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D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CCF"/>
  </w:style>
  <w:style w:type="paragraph" w:styleId="Footer">
    <w:name w:val="footer"/>
    <w:basedOn w:val="Normal"/>
    <w:link w:val="FooterChar"/>
    <w:uiPriority w:val="99"/>
    <w:unhideWhenUsed/>
    <w:rsid w:val="00D7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CCF"/>
  </w:style>
  <w:style w:type="character" w:styleId="Hyperlink">
    <w:name w:val="Hyperlink"/>
    <w:basedOn w:val="DefaultParagraphFont"/>
    <w:uiPriority w:val="99"/>
    <w:unhideWhenUsed/>
    <w:rsid w:val="004736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riigiplaneering.ee/riigi-eriplaneeringud/eesti-lati-neljas-elektriuhendus/kaardirakendus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info@mkm.e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asutaja\LOCALS~1\Temp\blankett..dot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blankett.</Template>
  <TotalTime>1</TotalTime>
  <Pages>5</Pages>
  <Words>503</Words>
  <Characters>2868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Malle</dc:creator>
  <cp:lastModifiedBy>Madis Pruus</cp:lastModifiedBy>
  <cp:revision>2</cp:revision>
  <cp:lastPrinted>2012-12-18T14:49:00Z</cp:lastPrinted>
  <dcterms:created xsi:type="dcterms:W3CDTF">2025-03-03T15:39:00Z</dcterms:created>
  <dcterms:modified xsi:type="dcterms:W3CDTF">2025-03-03T15:39:00Z</dcterms:modified>
</cp:coreProperties>
</file>